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CFECF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b/>
          <w:bCs/>
          <w:kern w:val="3"/>
          <w:sz w:val="32"/>
          <w:szCs w:val="32"/>
          <w:u w:val="single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  <w:u w:val="single"/>
        </w:rPr>
        <w:t>Dommer oppsett NM senior 14.-15. 2025 Stavanger</w:t>
      </w:r>
    </w:p>
    <w:p w14:paraId="1778378C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b/>
          <w:bCs/>
          <w:kern w:val="3"/>
          <w:sz w:val="32"/>
          <w:szCs w:val="32"/>
          <w:u w:val="single"/>
        </w:rPr>
      </w:pPr>
    </w:p>
    <w:p w14:paraId="79F7C25C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b/>
          <w:bCs/>
          <w:kern w:val="3"/>
          <w:sz w:val="32"/>
          <w:szCs w:val="3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>Lørdag:</w:t>
      </w:r>
    </w:p>
    <w:p w14:paraId="30E82EB8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b/>
          <w:bCs/>
          <w:kern w:val="3"/>
          <w:sz w:val="32"/>
          <w:szCs w:val="32"/>
        </w:rPr>
      </w:pPr>
      <w:bookmarkStart w:id="0" w:name="_Hlk198281638"/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 xml:space="preserve">                 HOPP                 SKRANKE             BOM             FRITTSTÅENDE</w:t>
      </w:r>
    </w:p>
    <w:p w14:paraId="565526E1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Cs w:val="2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 xml:space="preserve">D1/E1: </w:t>
      </w:r>
      <w:r w:rsidRPr="009D2BB1">
        <w:rPr>
          <w:rFonts w:ascii="Aptos" w:eastAsia="Aptos" w:hAnsi="Aptos" w:cs="Times New Roman"/>
          <w:kern w:val="3"/>
          <w:sz w:val="32"/>
          <w:szCs w:val="32"/>
        </w:rPr>
        <w:t>Karen Maria      Anne Torill        Ann Helen         Eva</w:t>
      </w:r>
    </w:p>
    <w:p w14:paraId="1BC15E02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Cs w:val="22"/>
          <w:lang w:val="en-US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  <w:lang w:val="en-GB"/>
        </w:rPr>
        <w:t xml:space="preserve">D2/E2: </w:t>
      </w:r>
      <w:r w:rsidRPr="009D2BB1">
        <w:rPr>
          <w:rFonts w:ascii="Aptos" w:eastAsia="Aptos" w:hAnsi="Aptos" w:cs="Times New Roman"/>
          <w:kern w:val="3"/>
          <w:sz w:val="32"/>
          <w:szCs w:val="32"/>
          <w:lang w:val="en-GB"/>
        </w:rPr>
        <w:t>Oda Marie         Pia                        Dora                    Margrethe</w:t>
      </w:r>
    </w:p>
    <w:bookmarkEnd w:id="0"/>
    <w:p w14:paraId="64402527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Cs w:val="2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  <w:lang w:val="en-GB"/>
        </w:rPr>
        <w:t xml:space="preserve">        </w:t>
      </w: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 xml:space="preserve">E3: </w:t>
      </w:r>
      <w:r w:rsidRPr="009D2BB1">
        <w:rPr>
          <w:rFonts w:ascii="Aptos" w:eastAsia="Aptos" w:hAnsi="Aptos" w:cs="Times New Roman"/>
          <w:kern w:val="3"/>
          <w:sz w:val="32"/>
          <w:szCs w:val="32"/>
        </w:rPr>
        <w:t xml:space="preserve">Pauline  </w:t>
      </w: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 xml:space="preserve">             </w:t>
      </w:r>
      <w:r w:rsidRPr="009D2BB1">
        <w:rPr>
          <w:rFonts w:ascii="Aptos" w:eastAsia="Aptos" w:hAnsi="Aptos" w:cs="Times New Roman"/>
          <w:kern w:val="3"/>
          <w:sz w:val="32"/>
          <w:szCs w:val="32"/>
        </w:rPr>
        <w:t>Ragnhild            Karianne            Anna</w:t>
      </w:r>
    </w:p>
    <w:p w14:paraId="0BDE2C60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 w:val="32"/>
          <w:szCs w:val="32"/>
        </w:rPr>
      </w:pPr>
    </w:p>
    <w:p w14:paraId="6559253B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b/>
          <w:bCs/>
          <w:kern w:val="3"/>
          <w:sz w:val="32"/>
          <w:szCs w:val="3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>Søndag:</w:t>
      </w:r>
    </w:p>
    <w:p w14:paraId="27F637C7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b/>
          <w:bCs/>
          <w:kern w:val="3"/>
          <w:sz w:val="32"/>
          <w:szCs w:val="3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 xml:space="preserve">              HOPP                 SKRANKE             BOM             FRITTSTÅENDE</w:t>
      </w:r>
    </w:p>
    <w:p w14:paraId="2BC6A3FD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Cs w:val="2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 xml:space="preserve">D1:       </w:t>
      </w:r>
      <w:r w:rsidRPr="009D2BB1">
        <w:rPr>
          <w:rFonts w:ascii="Aptos" w:eastAsia="Aptos" w:hAnsi="Aptos" w:cs="Times New Roman"/>
          <w:kern w:val="3"/>
          <w:sz w:val="32"/>
          <w:szCs w:val="32"/>
        </w:rPr>
        <w:t>Karen Maria      Anne Torill        Ann Helen         Eva</w:t>
      </w:r>
    </w:p>
    <w:p w14:paraId="7E8DDA74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Cs w:val="22"/>
          <w:lang w:val="en-US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  <w:lang w:val="en-GB"/>
        </w:rPr>
        <w:t xml:space="preserve">D2:       </w:t>
      </w:r>
      <w:r w:rsidRPr="009D2BB1">
        <w:rPr>
          <w:rFonts w:ascii="Aptos" w:eastAsia="Aptos" w:hAnsi="Aptos" w:cs="Times New Roman"/>
          <w:kern w:val="3"/>
          <w:sz w:val="32"/>
          <w:szCs w:val="32"/>
          <w:lang w:val="en-GB"/>
        </w:rPr>
        <w:t>Oda Marie         Pia                        Dora                    Margrethe</w:t>
      </w:r>
    </w:p>
    <w:p w14:paraId="2302812A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Cs w:val="2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 xml:space="preserve">E1:        </w:t>
      </w:r>
      <w:r w:rsidRPr="009D2BB1">
        <w:rPr>
          <w:rFonts w:ascii="Aptos" w:eastAsia="Aptos" w:hAnsi="Aptos" w:cs="Times New Roman"/>
          <w:kern w:val="3"/>
          <w:sz w:val="32"/>
          <w:szCs w:val="32"/>
        </w:rPr>
        <w:t>Anne Torill         Margrethe         Anne Torill        Anne Torill</w:t>
      </w:r>
    </w:p>
    <w:p w14:paraId="3221E6D3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Cs w:val="2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 xml:space="preserve">E2:       </w:t>
      </w:r>
      <w:r w:rsidRPr="009D2BB1">
        <w:rPr>
          <w:rFonts w:ascii="Aptos" w:eastAsia="Aptos" w:hAnsi="Aptos" w:cs="Times New Roman"/>
          <w:kern w:val="3"/>
          <w:sz w:val="32"/>
          <w:szCs w:val="32"/>
        </w:rPr>
        <w:t xml:space="preserve">Dora                      </w:t>
      </w:r>
      <w:proofErr w:type="spellStart"/>
      <w:r w:rsidRPr="009D2BB1">
        <w:rPr>
          <w:rFonts w:ascii="Aptos" w:eastAsia="Aptos" w:hAnsi="Aptos" w:cs="Times New Roman"/>
          <w:kern w:val="3"/>
          <w:sz w:val="32"/>
          <w:szCs w:val="32"/>
        </w:rPr>
        <w:t>Dora</w:t>
      </w:r>
      <w:proofErr w:type="spellEnd"/>
      <w:r w:rsidRPr="009D2BB1">
        <w:rPr>
          <w:rFonts w:ascii="Aptos" w:eastAsia="Aptos" w:hAnsi="Aptos" w:cs="Times New Roman"/>
          <w:kern w:val="3"/>
          <w:sz w:val="32"/>
          <w:szCs w:val="32"/>
        </w:rPr>
        <w:t xml:space="preserve">                    Pia                       Dora</w:t>
      </w:r>
    </w:p>
    <w:p w14:paraId="59A0F9D4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Cs w:val="2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 xml:space="preserve">E3:       </w:t>
      </w:r>
      <w:r w:rsidRPr="009D2BB1">
        <w:rPr>
          <w:rFonts w:ascii="Aptos" w:eastAsia="Aptos" w:hAnsi="Aptos" w:cs="Times New Roman"/>
          <w:kern w:val="3"/>
          <w:sz w:val="32"/>
          <w:szCs w:val="32"/>
        </w:rPr>
        <w:t xml:space="preserve">Eva                         </w:t>
      </w:r>
      <w:proofErr w:type="spellStart"/>
      <w:r w:rsidRPr="009D2BB1">
        <w:rPr>
          <w:rFonts w:ascii="Aptos" w:eastAsia="Aptos" w:hAnsi="Aptos" w:cs="Times New Roman"/>
          <w:kern w:val="3"/>
          <w:sz w:val="32"/>
          <w:szCs w:val="32"/>
        </w:rPr>
        <w:t>Eva</w:t>
      </w:r>
      <w:proofErr w:type="spellEnd"/>
      <w:r w:rsidRPr="009D2BB1">
        <w:rPr>
          <w:rFonts w:ascii="Aptos" w:eastAsia="Aptos" w:hAnsi="Aptos" w:cs="Times New Roman"/>
          <w:kern w:val="3"/>
          <w:sz w:val="32"/>
          <w:szCs w:val="32"/>
        </w:rPr>
        <w:t xml:space="preserve">                      </w:t>
      </w:r>
      <w:proofErr w:type="spellStart"/>
      <w:r w:rsidRPr="009D2BB1">
        <w:rPr>
          <w:rFonts w:ascii="Aptos" w:eastAsia="Aptos" w:hAnsi="Aptos" w:cs="Times New Roman"/>
          <w:kern w:val="3"/>
          <w:sz w:val="32"/>
          <w:szCs w:val="32"/>
        </w:rPr>
        <w:t>Eva</w:t>
      </w:r>
      <w:proofErr w:type="spellEnd"/>
      <w:r w:rsidRPr="009D2BB1">
        <w:rPr>
          <w:rFonts w:ascii="Aptos" w:eastAsia="Aptos" w:hAnsi="Aptos" w:cs="Times New Roman"/>
          <w:kern w:val="3"/>
          <w:sz w:val="32"/>
          <w:szCs w:val="32"/>
        </w:rPr>
        <w:t xml:space="preserve">                       Pia</w:t>
      </w:r>
    </w:p>
    <w:p w14:paraId="0F9D174E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Cs w:val="2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 xml:space="preserve">E4:       </w:t>
      </w:r>
      <w:r w:rsidRPr="009D2BB1">
        <w:rPr>
          <w:rFonts w:ascii="Aptos" w:eastAsia="Aptos" w:hAnsi="Aptos" w:cs="Times New Roman"/>
          <w:kern w:val="3"/>
          <w:sz w:val="32"/>
          <w:szCs w:val="32"/>
        </w:rPr>
        <w:t>Ann Helen          Ann Helen        Karen Maria      Ann Helen</w:t>
      </w:r>
    </w:p>
    <w:p w14:paraId="1893C449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b/>
          <w:bCs/>
          <w:kern w:val="3"/>
          <w:sz w:val="32"/>
          <w:szCs w:val="3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>Linje:                                  Tid:                     Tid 1:                   Linje 1:</w:t>
      </w:r>
    </w:p>
    <w:p w14:paraId="77DDD9CA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 w:val="32"/>
          <w:szCs w:val="32"/>
        </w:rPr>
      </w:pPr>
      <w:r w:rsidRPr="009D2BB1">
        <w:rPr>
          <w:rFonts w:ascii="Aptos" w:eastAsia="Aptos" w:hAnsi="Aptos" w:cs="Times New Roman"/>
          <w:kern w:val="3"/>
          <w:sz w:val="32"/>
          <w:szCs w:val="32"/>
        </w:rPr>
        <w:t>Pia                                        Karen Maria     Margrethe         Karen Maria</w:t>
      </w:r>
    </w:p>
    <w:p w14:paraId="14F92035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Cs w:val="22"/>
        </w:rPr>
      </w:pPr>
      <w:r w:rsidRPr="009D2BB1">
        <w:rPr>
          <w:rFonts w:ascii="Aptos" w:eastAsia="Aptos" w:hAnsi="Aptos" w:cs="Times New Roman"/>
          <w:kern w:val="3"/>
          <w:sz w:val="32"/>
          <w:szCs w:val="32"/>
        </w:rPr>
        <w:t xml:space="preserve">                                                                            </w:t>
      </w: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>Tid 2:                  Linje 2:</w:t>
      </w:r>
    </w:p>
    <w:p w14:paraId="3455549E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kern w:val="3"/>
          <w:szCs w:val="22"/>
        </w:rPr>
      </w:pPr>
      <w:r w:rsidRPr="009D2BB1">
        <w:rPr>
          <w:rFonts w:ascii="Aptos" w:eastAsia="Aptos" w:hAnsi="Aptos" w:cs="Times New Roman"/>
          <w:b/>
          <w:bCs/>
          <w:kern w:val="3"/>
          <w:sz w:val="32"/>
          <w:szCs w:val="32"/>
        </w:rPr>
        <w:t xml:space="preserve">                                                                            </w:t>
      </w:r>
      <w:r w:rsidRPr="009D2BB1">
        <w:rPr>
          <w:rFonts w:ascii="Aptos" w:eastAsia="Aptos" w:hAnsi="Aptos" w:cs="Times New Roman"/>
          <w:kern w:val="3"/>
          <w:sz w:val="32"/>
          <w:szCs w:val="32"/>
        </w:rPr>
        <w:t xml:space="preserve"> Oda Marie        Oda Marie                        </w:t>
      </w:r>
    </w:p>
    <w:p w14:paraId="489BF030" w14:textId="77777777" w:rsidR="009D2BB1" w:rsidRPr="009D2BB1" w:rsidRDefault="009D2BB1" w:rsidP="009D2BB1">
      <w:pPr>
        <w:suppressAutoHyphens/>
        <w:autoSpaceDN w:val="0"/>
        <w:spacing w:after="160" w:line="256" w:lineRule="auto"/>
        <w:rPr>
          <w:rFonts w:ascii="Aptos" w:eastAsia="Aptos" w:hAnsi="Aptos" w:cs="Times New Roman"/>
          <w:b/>
          <w:bCs/>
          <w:kern w:val="3"/>
          <w:sz w:val="32"/>
          <w:szCs w:val="32"/>
        </w:rPr>
      </w:pPr>
    </w:p>
    <w:p w14:paraId="4BDAE84C" w14:textId="7D799BA8" w:rsidR="000B3778" w:rsidRDefault="000B3778" w:rsidP="000B3778"/>
    <w:p w14:paraId="3D557B39" w14:textId="13650D41" w:rsidR="00E47019" w:rsidRDefault="00E47019" w:rsidP="000B3778"/>
    <w:p w14:paraId="26BA3E65" w14:textId="51F882FB" w:rsidR="00E47019" w:rsidRDefault="00E47019" w:rsidP="000B3778"/>
    <w:p w14:paraId="45C5AC4D" w14:textId="4B6FED00" w:rsidR="00E47019" w:rsidRDefault="00E47019" w:rsidP="000B3778"/>
    <w:p w14:paraId="1FE3E97A" w14:textId="77777777" w:rsidR="00E47019" w:rsidRPr="000B3778" w:rsidRDefault="00E47019" w:rsidP="000B3778"/>
    <w:sectPr w:rsidR="00E47019" w:rsidRPr="000B3778" w:rsidSect="005263A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231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0D0E2" w14:textId="77777777" w:rsidR="0085295B" w:rsidRDefault="0085295B" w:rsidP="00B87BD7">
      <w:r>
        <w:separator/>
      </w:r>
    </w:p>
  </w:endnote>
  <w:endnote w:type="continuationSeparator" w:id="0">
    <w:p w14:paraId="24105EE6" w14:textId="77777777" w:rsidR="0085295B" w:rsidRDefault="0085295B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662202807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75E38CB3" w14:textId="77777777" w:rsidR="005263AD" w:rsidRDefault="005263AD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3599ABB5" w14:textId="77777777" w:rsidR="005263AD" w:rsidRDefault="005263AD" w:rsidP="005263A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299383004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6F54057" w14:textId="77777777" w:rsidR="005263AD" w:rsidRDefault="005263AD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9B2063A" w14:textId="77777777" w:rsidR="00DF7E08" w:rsidRDefault="00220F88" w:rsidP="005263AD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0AF4FB" wp14:editId="186506A5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2E1FE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" stroked="f" strokeweight="1pt">
              <v:fill r:id="rId2" o:title="" recolor="t" rotate="t" type="frame"/>
            </v:rect>
          </w:pict>
        </mc:Fallback>
      </mc:AlternateContent>
    </w:r>
  </w:p>
  <w:p w14:paraId="753E02DB" w14:textId="32A80C78" w:rsidR="00B87BD7" w:rsidRPr="00EC6B51" w:rsidRDefault="00EC6B51" w:rsidP="00EC6B51">
    <w:pPr>
      <w:pStyle w:val="BasicParagraph"/>
      <w:tabs>
        <w:tab w:val="left" w:pos="1554"/>
      </w:tabs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CAA06" wp14:editId="3EA814B0">
              <wp:simplePos x="0" y="0"/>
              <wp:positionH relativeFrom="column">
                <wp:posOffset>397510</wp:posOffset>
              </wp:positionH>
              <wp:positionV relativeFrom="paragraph">
                <wp:posOffset>460375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D59573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50D32D8D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CAA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.3pt;margin-top:36.25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" filled="f" stroked="f" strokeweight=".5pt">
              <v:textbox>
                <w:txbxContent>
                  <w:p w14:paraId="44D59573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50D32D8D" w14:textId="77777777" w:rsidR="00DF7E08" w:rsidRDefault="00DF7E08"/>
                </w:txbxContent>
              </v:textbox>
            </v:shape>
          </w:pict>
        </mc:Fallback>
      </mc:AlternateContent>
    </w:r>
    <w:r w:rsidR="00CD212E">
      <w:tab/>
    </w:r>
    <w:r>
      <w:tab/>
    </w:r>
    <w:r>
      <w:tab/>
    </w:r>
    <w:r>
      <w:tab/>
    </w:r>
    <w:r>
      <w:tab/>
    </w:r>
    <w:r>
      <w:tab/>
    </w:r>
    <w:r w:rsidR="00220F88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E47019">
      <w:rPr>
        <w:noProof/>
      </w:rPr>
      <w:drawing>
        <wp:inline distT="0" distB="0" distL="0" distR="0" wp14:anchorId="73F31BB3" wp14:editId="507AA680">
          <wp:extent cx="993912" cy="534257"/>
          <wp:effectExtent l="0" t="0" r="0" b="0"/>
          <wp:docPr id="4" name="Bilde 4" descr="Et bilde som inneholder logo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 descr="Et bilde som inneholder logo&#10;&#10;Automatisk generert beskrivelse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118" cy="536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   </w:t>
    </w:r>
    <w:r>
      <w:rPr>
        <w:rFonts w:ascii="Arial" w:hAnsi="Arial" w:cs="Arial"/>
        <w:noProof/>
        <w:sz w:val="16"/>
        <w:szCs w:val="16"/>
      </w:rPr>
      <w:drawing>
        <wp:inline distT="0" distB="0" distL="0" distR="0" wp14:anchorId="734DFFAC" wp14:editId="13405F1D">
          <wp:extent cx="664210" cy="554990"/>
          <wp:effectExtent l="0" t="0" r="254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F7233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881B4E7" wp14:editId="4305B206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D2642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145CE718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4B1A5205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4BC95C89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C8B5B2F" wp14:editId="1935ED19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970828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4A20D427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8B5B2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71970828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4A20D427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06EFE1FE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38C21" w14:textId="77777777" w:rsidR="0085295B" w:rsidRDefault="0085295B" w:rsidP="00B87BD7">
      <w:r>
        <w:separator/>
      </w:r>
    </w:p>
  </w:footnote>
  <w:footnote w:type="continuationSeparator" w:id="0">
    <w:p w14:paraId="5F1A3749" w14:textId="77777777" w:rsidR="0085295B" w:rsidRDefault="0085295B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21412" w14:textId="77777777" w:rsidR="00A0708C" w:rsidRDefault="000B3778" w:rsidP="00907469">
    <w:pPr>
      <w:pStyle w:val="Topptekst"/>
      <w:tabs>
        <w:tab w:val="clear" w:pos="4536"/>
        <w:tab w:val="clear" w:pos="9072"/>
        <w:tab w:val="center" w:pos="481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1A2756CD" wp14:editId="7239C36C">
              <wp:simplePos x="0" y="0"/>
              <wp:positionH relativeFrom="column">
                <wp:posOffset>5949442</wp:posOffset>
              </wp:positionH>
              <wp:positionV relativeFrom="paragraph">
                <wp:posOffset>-269748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9000" r="9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6D4A01" id="Rektangel 1" o:spid="_x0000_s1026" style="position:absolute;margin-left:468.45pt;margin-top:-21.25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" stroked="f" strokeweight="1pt">
              <v:fill r:id="rId2" o:title="" recolor="t" rotate="t" type="frame"/>
            </v:rect>
          </w:pict>
        </mc:Fallback>
      </mc:AlternateContent>
    </w:r>
    <w:r w:rsidR="00907469">
      <w:tab/>
    </w:r>
  </w:p>
  <w:p w14:paraId="46D8F684" w14:textId="77777777" w:rsidR="00A0708C" w:rsidRDefault="00A0708C">
    <w:pPr>
      <w:pStyle w:val="Topptekst"/>
    </w:pPr>
  </w:p>
  <w:p w14:paraId="0C760916" w14:textId="77777777" w:rsidR="00A0708C" w:rsidRDefault="00A0708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26225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A203BA3" wp14:editId="219CD41A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8791" r="879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7261C2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YAIyDc&#10;37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" stroked="f" strokeweight="1pt">
              <v:fill r:id="rId2" o:title="" recolor="t" rotate="t" type="frame"/>
            </v:rect>
          </w:pict>
        </mc:Fallback>
      </mc:AlternateContent>
    </w:r>
  </w:p>
  <w:p w14:paraId="3F9BD3BF" w14:textId="77777777" w:rsidR="001C422A" w:rsidRDefault="001C422A" w:rsidP="001C422A">
    <w:pPr>
      <w:pStyle w:val="Topptekst"/>
    </w:pPr>
  </w:p>
  <w:p w14:paraId="581729F7" w14:textId="77777777" w:rsidR="001C422A" w:rsidRDefault="001C422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279"/>
    <w:rsid w:val="00072DF0"/>
    <w:rsid w:val="000814FF"/>
    <w:rsid w:val="000B3778"/>
    <w:rsid w:val="00167729"/>
    <w:rsid w:val="001A3AE8"/>
    <w:rsid w:val="001C422A"/>
    <w:rsid w:val="001D6B80"/>
    <w:rsid w:val="00220F88"/>
    <w:rsid w:val="002A179E"/>
    <w:rsid w:val="002F4292"/>
    <w:rsid w:val="00307668"/>
    <w:rsid w:val="003243F2"/>
    <w:rsid w:val="00483F29"/>
    <w:rsid w:val="00513A04"/>
    <w:rsid w:val="005263AD"/>
    <w:rsid w:val="00581A07"/>
    <w:rsid w:val="006765DC"/>
    <w:rsid w:val="006942CD"/>
    <w:rsid w:val="006E50E0"/>
    <w:rsid w:val="006F0165"/>
    <w:rsid w:val="0072356A"/>
    <w:rsid w:val="00730934"/>
    <w:rsid w:val="007A67E7"/>
    <w:rsid w:val="00840279"/>
    <w:rsid w:val="0085295B"/>
    <w:rsid w:val="008B0266"/>
    <w:rsid w:val="008B22CC"/>
    <w:rsid w:val="00907469"/>
    <w:rsid w:val="009705A1"/>
    <w:rsid w:val="009A0695"/>
    <w:rsid w:val="009D2BB1"/>
    <w:rsid w:val="00A0708C"/>
    <w:rsid w:val="00A54BBD"/>
    <w:rsid w:val="00A96805"/>
    <w:rsid w:val="00AD1673"/>
    <w:rsid w:val="00B87BD7"/>
    <w:rsid w:val="00C2693A"/>
    <w:rsid w:val="00C35E76"/>
    <w:rsid w:val="00C90C72"/>
    <w:rsid w:val="00CD212E"/>
    <w:rsid w:val="00CF5BA0"/>
    <w:rsid w:val="00DA2338"/>
    <w:rsid w:val="00DF79F0"/>
    <w:rsid w:val="00DF7E08"/>
    <w:rsid w:val="00E44801"/>
    <w:rsid w:val="00E47019"/>
    <w:rsid w:val="00EA2BD1"/>
    <w:rsid w:val="00EC6B51"/>
    <w:rsid w:val="00EE0E17"/>
    <w:rsid w:val="00F83BD7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1FEE0"/>
  <w15:chartTrackingRefBased/>
  <w15:docId w15:val="{6B124261-E4DC-48AC-B716-B5E04BC8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Pr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483F29"/>
    <w:pPr>
      <w:keepNext/>
      <w:keepLines/>
      <w:spacing w:before="240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483F29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483F29"/>
    <w:pPr>
      <w:keepNext/>
      <w:keepLines/>
      <w:spacing w:before="40"/>
      <w:outlineLvl w:val="2"/>
    </w:pPr>
    <w:rPr>
      <w:rFonts w:ascii="Arial Black" w:eastAsiaTheme="majorEastAsia" w:hAnsi="Arial Black" w:cstheme="majorBidi"/>
      <w:b/>
      <w:color w:val="003A78"/>
      <w:sz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semiHidden/>
    <w:unhideWhenUsed/>
    <w:qFormat/>
    <w:rsid w:val="00483F29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483F29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483F29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483F29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semiHidden/>
    <w:rsid w:val="00483F29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483F29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483F29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/>
      <w:ind w:left="864" w:right="864"/>
      <w:jc w:val="center"/>
    </w:pPr>
    <w:rPr>
      <w:i/>
      <w:iCs/>
      <w:color w:val="D2112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5263AD"/>
  </w:style>
  <w:style w:type="paragraph" w:styleId="Listeavsnitt">
    <w:name w:val="List Paragraph"/>
    <w:basedOn w:val="Normal"/>
    <w:autoRedefine/>
    <w:uiPriority w:val="34"/>
    <w:qFormat/>
    <w:rsid w:val="00483F29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-hebu\Downloads\Turn%20kvinner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7d71be-e8b0-42e3-9baf-e1e0d3c39e07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6" ma:contentTypeDescription="Opprett et nytt dokument." ma:contentTypeScope="" ma:versionID="3349c08255e9c63944d151294c9abd83">
  <xsd:schema xmlns:xsd="http://www.w3.org/2001/XMLSchema" xmlns:xs="http://www.w3.org/2001/XMLSchema" xmlns:p="http://schemas.microsoft.com/office/2006/metadata/properties" xmlns:ns2="bb7d71be-e8b0-42e3-9baf-e1e0d3c39e07" xmlns:ns3="8e22aee7-d30f-47ea-947e-3788f2048781" xmlns:ns4="9e538389-cabc-4d4e-918a-8beb7ac0ecaa" targetNamespace="http://schemas.microsoft.com/office/2006/metadata/properties" ma:root="true" ma:fieldsID="e2e7360300d810c0b7740556892ec433" ns2:_="" ns3:_="" ns4:_="">
    <xsd:import namespace="bb7d71be-e8b0-42e3-9baf-e1e0d3c39e07"/>
    <xsd:import namespace="8e22aee7-d30f-47ea-947e-3788f2048781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3b353a4-c5de-4179-a647-a76c82acb37f}" ma:internalName="TaxCatchAll" ma:showField="CatchAllData" ma:web="8e22aee7-d30f-47ea-947e-3788f20487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C2D110-13D7-48B1-A79D-F41A711699A6}">
  <ds:schemaRefs>
    <ds:schemaRef ds:uri="http://purl.org/dc/elements/1.1/"/>
    <ds:schemaRef ds:uri="http://schemas.microsoft.com/office/2006/documentManagement/types"/>
    <ds:schemaRef ds:uri="8e22aee7-d30f-47ea-947e-3788f2048781"/>
    <ds:schemaRef ds:uri="http://schemas.microsoft.com/office/2006/metadata/properties"/>
    <ds:schemaRef ds:uri="http://www.w3.org/XML/1998/namespace"/>
    <ds:schemaRef ds:uri="9e538389-cabc-4d4e-918a-8beb7ac0ecaa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bb7d71be-e8b0-42e3-9baf-e1e0d3c39e07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6B2D65F-A582-7A4D-8C38-1F31A1610C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D0C6B2-0697-4352-8988-9568EC0B8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Turn kvinner_dokument_notatmal</Template>
  <TotalTime>1</TotalTime>
  <Pages>1</Pages>
  <Words>220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Buttedahl, Hermod</dc:creator>
  <cp:keywords/>
  <dc:description/>
  <cp:lastModifiedBy>Nylund Alvær, Henrik</cp:lastModifiedBy>
  <cp:revision>3</cp:revision>
  <cp:lastPrinted>2019-06-12T06:13:00Z</cp:lastPrinted>
  <dcterms:created xsi:type="dcterms:W3CDTF">2025-05-19T11:44:00Z</dcterms:created>
  <dcterms:modified xsi:type="dcterms:W3CDTF">2025-05-19T11:45:00Z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